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5E9E5" w14:textId="77777777" w:rsidR="00592372" w:rsidRDefault="00592372" w:rsidP="00A3550F">
      <w:pPr>
        <w:spacing w:before="120" w:after="120"/>
        <w:jc w:val="center"/>
        <w:rPr>
          <w:b/>
          <w:szCs w:val="24"/>
        </w:rPr>
      </w:pPr>
    </w:p>
    <w:p w14:paraId="0ADE309B" w14:textId="11FAF92D" w:rsidR="00151D80" w:rsidRPr="004B3AAF" w:rsidRDefault="00151D80" w:rsidP="00A3550F">
      <w:pPr>
        <w:spacing w:before="120" w:after="120"/>
        <w:jc w:val="center"/>
        <w:rPr>
          <w:b/>
          <w:szCs w:val="24"/>
        </w:rPr>
      </w:pPr>
      <w:r w:rsidRPr="004B3AAF">
        <w:rPr>
          <w:b/>
          <w:noProof/>
          <w:szCs w:val="24"/>
        </w:rPr>
        <w:drawing>
          <wp:inline distT="0" distB="0" distL="0" distR="0" wp14:anchorId="629F18E4" wp14:editId="0C8ADE2A">
            <wp:extent cx="763270" cy="747395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B6954" w14:textId="77777777" w:rsidR="00151D80" w:rsidRPr="00C461FD" w:rsidRDefault="00151D80" w:rsidP="00A3550F">
      <w:pPr>
        <w:keepNext/>
        <w:spacing w:before="120" w:line="240" w:lineRule="atLeast"/>
        <w:jc w:val="center"/>
        <w:outlineLvl w:val="6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РЕСПУБЛИКА ДАГЕСТАН</w:t>
      </w:r>
    </w:p>
    <w:p w14:paraId="300465C7" w14:textId="77777777" w:rsidR="00151D80" w:rsidRPr="004B3AAF" w:rsidRDefault="00151D80" w:rsidP="00A3550F">
      <w:pPr>
        <w:tabs>
          <w:tab w:val="center" w:pos="4749"/>
        </w:tabs>
        <w:spacing w:before="120" w:line="240" w:lineRule="atLeast"/>
        <w:jc w:val="center"/>
        <w:rPr>
          <w:color w:val="0000FF"/>
          <w:sz w:val="24"/>
          <w:szCs w:val="24"/>
        </w:rPr>
      </w:pPr>
      <w:r w:rsidRPr="004B3AAF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79A3FC" wp14:editId="4394D343">
                <wp:simplePos x="0" y="0"/>
                <wp:positionH relativeFrom="column">
                  <wp:posOffset>1882775</wp:posOffset>
                </wp:positionH>
                <wp:positionV relativeFrom="paragraph">
                  <wp:posOffset>142875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F12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48.25pt;margin-top:11.25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"/>
            </w:pict>
          </mc:Fallback>
        </mc:AlternateContent>
      </w:r>
      <w:r w:rsidRPr="004B3AAF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98D94" wp14:editId="3539313F">
                <wp:simplePos x="0" y="0"/>
                <wp:positionH relativeFrom="column">
                  <wp:posOffset>3087370</wp:posOffset>
                </wp:positionH>
                <wp:positionV relativeFrom="paragraph">
                  <wp:posOffset>141605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6151F" id="Прямая со стрелкой 5" o:spid="_x0000_s1026" type="#_x0000_t32" style="position:absolute;margin-left:243.1pt;margin-top:11.1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"/>
            </w:pict>
          </mc:Fallback>
        </mc:AlternateContent>
      </w:r>
    </w:p>
    <w:p w14:paraId="33C147DA" w14:textId="77777777" w:rsidR="00151D80" w:rsidRPr="00C461FD" w:rsidRDefault="00151D80" w:rsidP="00A3550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АДМИНИСТРАЦИЯ ГОРОДСКОГО ОКРУГА</w:t>
      </w:r>
    </w:p>
    <w:p w14:paraId="18EE57C1" w14:textId="77777777" w:rsidR="00151D80" w:rsidRPr="00C461FD" w:rsidRDefault="00151D80" w:rsidP="00A3550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«</w:t>
      </w:r>
      <w:proofErr w:type="gramStart"/>
      <w:r w:rsidRPr="00C461FD">
        <w:rPr>
          <w:b/>
          <w:color w:val="0000FF"/>
          <w:sz w:val="26"/>
          <w:szCs w:val="26"/>
        </w:rPr>
        <w:t>ГОРОД  КАСПИЙСК</w:t>
      </w:r>
      <w:proofErr w:type="gramEnd"/>
      <w:r w:rsidRPr="00C461FD">
        <w:rPr>
          <w:b/>
          <w:color w:val="0000FF"/>
          <w:sz w:val="26"/>
          <w:szCs w:val="26"/>
        </w:rPr>
        <w:t>»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151D80" w:rsidRPr="004B3AAF" w14:paraId="656DEC0D" w14:textId="77777777" w:rsidTr="00AF42BC">
        <w:trPr>
          <w:trHeight w:val="409"/>
        </w:trPr>
        <w:tc>
          <w:tcPr>
            <w:tcW w:w="9356" w:type="dxa"/>
            <w:tcBorders>
              <w:bottom w:val="single" w:sz="18" w:space="0" w:color="auto"/>
            </w:tcBorders>
          </w:tcPr>
          <w:p w14:paraId="0AA94DA0" w14:textId="77777777" w:rsidR="00042A71" w:rsidRPr="002B6134" w:rsidRDefault="00D833C4" w:rsidP="00042A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7"/>
                <w:szCs w:val="17"/>
                <w:lang w:eastAsia="en-US"/>
              </w:rPr>
            </w:pPr>
            <w:r w:rsidRPr="002B6134">
              <w:rPr>
                <w:color w:val="0000FF"/>
                <w:sz w:val="17"/>
                <w:szCs w:val="17"/>
                <w:lang w:eastAsia="en-US"/>
              </w:rPr>
              <w:t xml:space="preserve">368300, Республика Дагестан, г. Каспийск, ул. </w:t>
            </w:r>
            <w:r w:rsidR="00C461FD" w:rsidRPr="002B6134">
              <w:rPr>
                <w:color w:val="0000FF"/>
                <w:sz w:val="17"/>
                <w:szCs w:val="17"/>
                <w:lang w:eastAsia="en-US"/>
              </w:rPr>
              <w:t>Орджоникидзе</w:t>
            </w:r>
            <w:r w:rsidRPr="002B6134">
              <w:rPr>
                <w:color w:val="0000FF"/>
                <w:sz w:val="17"/>
                <w:szCs w:val="17"/>
                <w:lang w:eastAsia="en-US"/>
              </w:rPr>
              <w:t>, д. 12</w:t>
            </w:r>
            <w:r w:rsidR="00C461FD" w:rsidRPr="002B6134">
              <w:rPr>
                <w:color w:val="0000FF"/>
                <w:sz w:val="17"/>
                <w:szCs w:val="17"/>
                <w:lang w:eastAsia="en-US"/>
              </w:rPr>
              <w:t>, тел.: 8(</w:t>
            </w:r>
            <w:r w:rsidR="00957F87" w:rsidRPr="002B6134">
              <w:rPr>
                <w:color w:val="0000FF"/>
                <w:sz w:val="17"/>
                <w:szCs w:val="17"/>
                <w:lang w:eastAsia="en-US"/>
              </w:rPr>
              <w:t>87</w:t>
            </w:r>
            <w:r w:rsidR="00C461FD" w:rsidRPr="002B6134">
              <w:rPr>
                <w:color w:val="0000FF"/>
                <w:sz w:val="17"/>
                <w:szCs w:val="17"/>
                <w:lang w:eastAsia="en-US"/>
              </w:rPr>
              <w:t>246)5-14-11, факс: 8(</w:t>
            </w:r>
            <w:r w:rsidR="00957F87" w:rsidRPr="002B6134">
              <w:rPr>
                <w:color w:val="0000FF"/>
                <w:sz w:val="17"/>
                <w:szCs w:val="17"/>
                <w:lang w:eastAsia="en-US"/>
              </w:rPr>
              <w:t>87</w:t>
            </w:r>
            <w:r w:rsidR="00C461FD" w:rsidRPr="002B6134">
              <w:rPr>
                <w:color w:val="0000FF"/>
                <w:sz w:val="17"/>
                <w:szCs w:val="17"/>
                <w:lang w:eastAsia="en-US"/>
              </w:rPr>
              <w:t>246)5-10-00</w:t>
            </w:r>
            <w:r w:rsidR="00042A71" w:rsidRPr="002B6134">
              <w:rPr>
                <w:color w:val="0000FF"/>
                <w:sz w:val="17"/>
                <w:szCs w:val="17"/>
                <w:lang w:eastAsia="en-US"/>
              </w:rPr>
              <w:t>,</w:t>
            </w:r>
          </w:p>
          <w:p w14:paraId="1C13A3AE" w14:textId="77777777" w:rsidR="00042A71" w:rsidRPr="00A13A3B" w:rsidRDefault="00C461FD" w:rsidP="00042A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7"/>
                <w:szCs w:val="17"/>
                <w:lang w:eastAsia="en-US"/>
              </w:rPr>
            </w:pPr>
            <w:r w:rsidRPr="002B6134">
              <w:rPr>
                <w:color w:val="0000FF"/>
                <w:sz w:val="17"/>
                <w:szCs w:val="17"/>
                <w:lang w:eastAsia="en-US"/>
              </w:rPr>
              <w:t>сайт</w:t>
            </w:r>
            <w:r w:rsidRPr="00A13A3B">
              <w:rPr>
                <w:color w:val="0000FF"/>
                <w:sz w:val="17"/>
                <w:szCs w:val="17"/>
                <w:lang w:eastAsia="en-US"/>
              </w:rPr>
              <w:t xml:space="preserve">: 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www</w:t>
            </w:r>
            <w:r w:rsidRPr="00A13A3B">
              <w:rPr>
                <w:color w:val="0000FF"/>
                <w:sz w:val="17"/>
                <w:szCs w:val="17"/>
                <w:lang w:eastAsia="en-US"/>
              </w:rPr>
              <w:t>.</w:t>
            </w:r>
            <w:proofErr w:type="spellStart"/>
            <w:r w:rsidRPr="002B6134">
              <w:rPr>
                <w:color w:val="0000FF"/>
                <w:sz w:val="17"/>
                <w:szCs w:val="17"/>
                <w:lang w:val="en-US" w:eastAsia="en-US"/>
              </w:rPr>
              <w:t>kaspiysk</w:t>
            </w:r>
            <w:proofErr w:type="spellEnd"/>
            <w:r w:rsidRPr="00A13A3B">
              <w:rPr>
                <w:color w:val="0000FF"/>
                <w:sz w:val="17"/>
                <w:szCs w:val="17"/>
                <w:lang w:eastAsia="en-US"/>
              </w:rPr>
              <w:t>.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org</w:t>
            </w:r>
            <w:r w:rsidRPr="00A13A3B">
              <w:rPr>
                <w:color w:val="0000FF"/>
                <w:sz w:val="17"/>
                <w:szCs w:val="17"/>
                <w:lang w:eastAsia="en-US"/>
              </w:rPr>
              <w:t xml:space="preserve">, 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e</w:t>
            </w:r>
            <w:r w:rsidRPr="00A13A3B">
              <w:rPr>
                <w:color w:val="0000FF"/>
                <w:sz w:val="17"/>
                <w:szCs w:val="17"/>
                <w:lang w:eastAsia="en-US"/>
              </w:rPr>
              <w:t>-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mail</w:t>
            </w:r>
            <w:r w:rsidRPr="00A13A3B">
              <w:rPr>
                <w:color w:val="0000FF"/>
                <w:sz w:val="17"/>
                <w:szCs w:val="17"/>
                <w:lang w:eastAsia="en-US"/>
              </w:rPr>
              <w:t xml:space="preserve">: </w:t>
            </w:r>
            <w:proofErr w:type="spellStart"/>
            <w:r w:rsidRPr="002B6134">
              <w:rPr>
                <w:color w:val="0000FF"/>
                <w:sz w:val="17"/>
                <w:szCs w:val="17"/>
                <w:lang w:val="en-US" w:eastAsia="en-US"/>
              </w:rPr>
              <w:t>kasp</w:t>
            </w:r>
            <w:proofErr w:type="spellEnd"/>
            <w:r w:rsidRPr="00A13A3B">
              <w:rPr>
                <w:color w:val="0000FF"/>
                <w:sz w:val="17"/>
                <w:szCs w:val="17"/>
                <w:lang w:eastAsia="en-US"/>
              </w:rPr>
              <w:t>.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info</w:t>
            </w:r>
            <w:r w:rsidRPr="00A13A3B">
              <w:rPr>
                <w:color w:val="0000FF"/>
                <w:sz w:val="17"/>
                <w:szCs w:val="17"/>
                <w:lang w:eastAsia="en-US"/>
              </w:rPr>
              <w:t>@</w:t>
            </w:r>
            <w:proofErr w:type="spellStart"/>
            <w:r w:rsidRPr="002B6134">
              <w:rPr>
                <w:color w:val="0000FF"/>
                <w:sz w:val="17"/>
                <w:szCs w:val="17"/>
                <w:lang w:val="en-US" w:eastAsia="en-US"/>
              </w:rPr>
              <w:t>yandex</w:t>
            </w:r>
            <w:proofErr w:type="spellEnd"/>
            <w:r w:rsidRPr="00A13A3B">
              <w:rPr>
                <w:color w:val="0000FF"/>
                <w:sz w:val="17"/>
                <w:szCs w:val="17"/>
                <w:lang w:eastAsia="en-US"/>
              </w:rPr>
              <w:t>.</w:t>
            </w:r>
            <w:proofErr w:type="spellStart"/>
            <w:r w:rsidRPr="002B6134">
              <w:rPr>
                <w:color w:val="0000FF"/>
                <w:sz w:val="17"/>
                <w:szCs w:val="17"/>
                <w:lang w:val="en-US" w:eastAsia="en-US"/>
              </w:rPr>
              <w:t>ru</w:t>
            </w:r>
            <w:proofErr w:type="spellEnd"/>
            <w:r w:rsidRPr="00A13A3B">
              <w:rPr>
                <w:color w:val="0000FF"/>
                <w:sz w:val="17"/>
                <w:szCs w:val="17"/>
                <w:lang w:eastAsia="en-US"/>
              </w:rPr>
              <w:t xml:space="preserve">, </w:t>
            </w:r>
            <w:r w:rsidRPr="002B6134">
              <w:rPr>
                <w:color w:val="0000FF"/>
                <w:sz w:val="17"/>
                <w:szCs w:val="17"/>
                <w:lang w:eastAsia="en-US"/>
              </w:rPr>
              <w:t>ОКПО</w:t>
            </w:r>
            <w:r w:rsidRPr="00A13A3B">
              <w:rPr>
                <w:color w:val="0000FF"/>
                <w:sz w:val="17"/>
                <w:szCs w:val="17"/>
                <w:lang w:eastAsia="en-US"/>
              </w:rPr>
              <w:t xml:space="preserve"> 04046996</w:t>
            </w:r>
            <w:r w:rsidR="00433B09" w:rsidRPr="00A13A3B">
              <w:rPr>
                <w:color w:val="0000FF"/>
                <w:sz w:val="17"/>
                <w:szCs w:val="17"/>
                <w:lang w:eastAsia="en-US"/>
              </w:rPr>
              <w:t>,</w:t>
            </w:r>
          </w:p>
          <w:p w14:paraId="387B18A9" w14:textId="77777777" w:rsidR="00151D80" w:rsidRPr="002B6134" w:rsidRDefault="00C461FD" w:rsidP="00042A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7"/>
                <w:szCs w:val="17"/>
              </w:rPr>
            </w:pPr>
            <w:r w:rsidRPr="002B6134">
              <w:rPr>
                <w:color w:val="0000FF"/>
                <w:sz w:val="17"/>
                <w:szCs w:val="17"/>
                <w:lang w:eastAsia="en-US"/>
              </w:rPr>
              <w:t>ОГРН 1020502132551</w:t>
            </w:r>
            <w:r w:rsidR="00433B09" w:rsidRPr="002B6134">
              <w:rPr>
                <w:color w:val="0000FF"/>
                <w:sz w:val="17"/>
                <w:szCs w:val="17"/>
                <w:lang w:eastAsia="en-US"/>
              </w:rPr>
              <w:t>,</w:t>
            </w:r>
            <w:r w:rsidR="00957F87" w:rsidRPr="002B6134">
              <w:rPr>
                <w:color w:val="0000FF"/>
                <w:sz w:val="17"/>
                <w:szCs w:val="17"/>
                <w:lang w:eastAsia="en-US"/>
              </w:rPr>
              <w:t xml:space="preserve"> </w:t>
            </w:r>
            <w:r w:rsidRPr="002B6134">
              <w:rPr>
                <w:color w:val="0000FF"/>
                <w:sz w:val="17"/>
                <w:szCs w:val="17"/>
                <w:lang w:eastAsia="en-US"/>
              </w:rPr>
              <w:t>ИНН/КПП 0545011427/055401001</w:t>
            </w:r>
          </w:p>
        </w:tc>
      </w:tr>
    </w:tbl>
    <w:p w14:paraId="450594B3" w14:textId="77777777" w:rsidR="00E976F6" w:rsidRDefault="00E976F6" w:rsidP="00F36388">
      <w:pPr>
        <w:spacing w:after="120" w:line="259" w:lineRule="auto"/>
        <w:ind w:firstLine="709"/>
        <w:contextualSpacing/>
        <w:jc w:val="both"/>
      </w:pPr>
    </w:p>
    <w:p w14:paraId="0226790A" w14:textId="77777777" w:rsidR="00EE52AC" w:rsidRDefault="00EE52AC" w:rsidP="00F36388">
      <w:pPr>
        <w:spacing w:after="120" w:line="259" w:lineRule="auto"/>
        <w:ind w:firstLine="709"/>
        <w:contextualSpacing/>
        <w:jc w:val="both"/>
      </w:pPr>
    </w:p>
    <w:p w14:paraId="18FE183A" w14:textId="77777777" w:rsidR="00957F87" w:rsidRPr="00CE4E85" w:rsidRDefault="00957F87" w:rsidP="00957F87">
      <w:pPr>
        <w:jc w:val="center"/>
        <w:rPr>
          <w:b/>
          <w:sz w:val="32"/>
          <w:szCs w:val="32"/>
        </w:rPr>
      </w:pPr>
      <w:r w:rsidRPr="00CE4E85">
        <w:rPr>
          <w:b/>
          <w:sz w:val="32"/>
          <w:szCs w:val="32"/>
        </w:rPr>
        <w:t>РАСПОРЯЖЕНИЕ</w:t>
      </w:r>
    </w:p>
    <w:p w14:paraId="66F42743" w14:textId="77777777" w:rsidR="00EE52AC" w:rsidRDefault="00EE52AC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E52AC" w14:paraId="3CB4F3C4" w14:textId="77777777" w:rsidTr="00EE52AC">
        <w:tc>
          <w:tcPr>
            <w:tcW w:w="4672" w:type="dxa"/>
            <w:vAlign w:val="bottom"/>
          </w:tcPr>
          <w:p w14:paraId="3F931D0A" w14:textId="77777777" w:rsidR="00EE52AC" w:rsidRDefault="00EE52AC" w:rsidP="00EE52AC">
            <w:pPr>
              <w:spacing w:after="120" w:line="259" w:lineRule="auto"/>
              <w:contextualSpacing/>
            </w:pPr>
            <w:r>
              <w:t>«____» ____________ 202</w:t>
            </w:r>
            <w:r w:rsidR="00612692">
              <w:t>2</w:t>
            </w:r>
            <w:r>
              <w:t>г.</w:t>
            </w:r>
          </w:p>
        </w:tc>
        <w:tc>
          <w:tcPr>
            <w:tcW w:w="4672" w:type="dxa"/>
            <w:vAlign w:val="bottom"/>
          </w:tcPr>
          <w:p w14:paraId="09CDF176" w14:textId="77777777" w:rsidR="00EE52AC" w:rsidRDefault="00EE52AC" w:rsidP="00EE52AC">
            <w:pPr>
              <w:spacing w:after="120" w:line="259" w:lineRule="auto"/>
              <w:contextualSpacing/>
              <w:jc w:val="right"/>
            </w:pPr>
            <w:r>
              <w:t>№ ______</w:t>
            </w:r>
          </w:p>
        </w:tc>
      </w:tr>
    </w:tbl>
    <w:p w14:paraId="04F86D04" w14:textId="77777777" w:rsidR="00EE52AC" w:rsidRPr="00A3550F" w:rsidRDefault="00EE52AC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E52AC" w14:paraId="08D12449" w14:textId="77777777" w:rsidTr="002B6134">
        <w:tc>
          <w:tcPr>
            <w:tcW w:w="9356" w:type="dxa"/>
          </w:tcPr>
          <w:p w14:paraId="1D730854" w14:textId="0B19A384" w:rsidR="00EE52AC" w:rsidRDefault="002B6134" w:rsidP="002B6134">
            <w:pPr>
              <w:spacing w:after="120" w:line="259" w:lineRule="auto"/>
              <w:contextualSpacing/>
              <w:jc w:val="center"/>
              <w:rPr>
                <w:b/>
                <w:bCs/>
              </w:rPr>
            </w:pPr>
            <w:r w:rsidRPr="00FF5E44">
              <w:rPr>
                <w:b/>
                <w:bCs/>
              </w:rPr>
              <w:t>«</w:t>
            </w:r>
            <w:r w:rsidR="00E552A1">
              <w:rPr>
                <w:b/>
                <w:bCs/>
              </w:rPr>
              <w:t xml:space="preserve">Об отмене </w:t>
            </w:r>
            <w:r w:rsidR="00727EF8">
              <w:rPr>
                <w:b/>
                <w:bCs/>
              </w:rPr>
              <w:t>р</w:t>
            </w:r>
            <w:r w:rsidR="00E552A1">
              <w:rPr>
                <w:b/>
                <w:bCs/>
              </w:rPr>
              <w:t xml:space="preserve">аспоряжения </w:t>
            </w:r>
            <w:r w:rsidR="00727EF8">
              <w:rPr>
                <w:b/>
                <w:bCs/>
              </w:rPr>
              <w:t>а</w:t>
            </w:r>
            <w:r w:rsidR="00E552A1">
              <w:rPr>
                <w:b/>
                <w:bCs/>
              </w:rPr>
              <w:t>дминистрации городского округа «город Каспийск» № 227-р от 29.07.2022 «О создании промышленного парка «</w:t>
            </w:r>
            <w:proofErr w:type="spellStart"/>
            <w:r w:rsidR="00E552A1">
              <w:rPr>
                <w:b/>
                <w:bCs/>
              </w:rPr>
              <w:t>Тенглик</w:t>
            </w:r>
            <w:proofErr w:type="spellEnd"/>
            <w:r w:rsidR="00E552A1">
              <w:rPr>
                <w:b/>
                <w:bCs/>
              </w:rPr>
              <w:t>» в муниципальном образовании городского округа «город Каспийск</w:t>
            </w:r>
            <w:r w:rsidRPr="00FF5E44">
              <w:rPr>
                <w:b/>
                <w:bCs/>
              </w:rPr>
              <w:t>»</w:t>
            </w:r>
          </w:p>
          <w:p w14:paraId="497AD884" w14:textId="696687C2" w:rsidR="008A2644" w:rsidRPr="00EE52AC" w:rsidRDefault="008A2644" w:rsidP="002B6134">
            <w:pPr>
              <w:spacing w:after="120" w:line="259" w:lineRule="auto"/>
              <w:contextualSpacing/>
              <w:jc w:val="center"/>
              <w:rPr>
                <w:b/>
                <w:bCs/>
              </w:rPr>
            </w:pPr>
          </w:p>
        </w:tc>
      </w:tr>
    </w:tbl>
    <w:p w14:paraId="76E6B1B9" w14:textId="48E739A9" w:rsidR="008A2644" w:rsidRPr="00A3550F" w:rsidRDefault="00E552A1" w:rsidP="00155694">
      <w:pPr>
        <w:spacing w:after="120" w:line="259" w:lineRule="auto"/>
        <w:ind w:firstLine="709"/>
        <w:contextualSpacing/>
        <w:jc w:val="both"/>
      </w:pPr>
      <w:r>
        <w:t xml:space="preserve">В соответствии со статьей 10 </w:t>
      </w:r>
      <w:r w:rsidR="00727EF8">
        <w:t>п</w:t>
      </w:r>
      <w:r>
        <w:t>остановления Правительства Республики Дагестан</w:t>
      </w:r>
      <w:r w:rsidR="00727EF8">
        <w:t xml:space="preserve"> от 16.04.2014г. №170 «О создании и развитии индустриальных (промышленных) парков на территории Республики Дагестан»</w:t>
      </w:r>
      <w:r w:rsidR="00155694">
        <w:t xml:space="preserve"> </w:t>
      </w:r>
    </w:p>
    <w:p w14:paraId="44C9597F" w14:textId="126A0D9A" w:rsidR="008A2644" w:rsidRDefault="00727EF8" w:rsidP="00C618FD">
      <w:pPr>
        <w:pStyle w:val="a3"/>
        <w:numPr>
          <w:ilvl w:val="0"/>
          <w:numId w:val="5"/>
        </w:numPr>
        <w:spacing w:after="120" w:line="259" w:lineRule="auto"/>
        <w:ind w:left="0" w:firstLine="360"/>
        <w:jc w:val="both"/>
      </w:pPr>
      <w:r>
        <w:t>Признать утратившим силу р</w:t>
      </w:r>
      <w:r w:rsidR="008A2644" w:rsidRPr="008A2644">
        <w:t>аспоряжени</w:t>
      </w:r>
      <w:r w:rsidR="008A2644">
        <w:t>е</w:t>
      </w:r>
      <w:r w:rsidR="008A2644" w:rsidRPr="008A2644">
        <w:t xml:space="preserve"> </w:t>
      </w:r>
      <w:r>
        <w:t>а</w:t>
      </w:r>
      <w:r w:rsidR="008A2644" w:rsidRPr="008A2644">
        <w:t xml:space="preserve">дминистрации городского округа «город Каспийск» от 29.07.2022 </w:t>
      </w:r>
      <w:r w:rsidRPr="008A2644">
        <w:t xml:space="preserve">№ 227-р </w:t>
      </w:r>
      <w:r w:rsidR="008A2644" w:rsidRPr="008A2644">
        <w:t>«О создании промышленного парка «</w:t>
      </w:r>
      <w:proofErr w:type="spellStart"/>
      <w:r w:rsidR="008A2644" w:rsidRPr="008A2644">
        <w:t>Тенглик</w:t>
      </w:r>
      <w:proofErr w:type="spellEnd"/>
      <w:r w:rsidR="008A2644" w:rsidRPr="008A2644">
        <w:t>» в муниципальном образовании городского округа «город Каспийск»</w:t>
      </w:r>
      <w:r w:rsidR="008A2644">
        <w:t>.</w:t>
      </w:r>
    </w:p>
    <w:p w14:paraId="316C44AF" w14:textId="7531F6B8" w:rsidR="008A2644" w:rsidRDefault="00350600" w:rsidP="00350600">
      <w:pPr>
        <w:pStyle w:val="a3"/>
        <w:numPr>
          <w:ilvl w:val="0"/>
          <w:numId w:val="5"/>
        </w:numPr>
        <w:spacing w:after="120" w:line="259" w:lineRule="auto"/>
        <w:ind w:left="0" w:firstLine="360"/>
        <w:jc w:val="both"/>
      </w:pPr>
      <w:r>
        <w:t xml:space="preserve">Опубликовать настоящее распоряжение в газете «Трудовой Каспийск» и разместить на официальном сайте администрации городского округа «город Каспийск» в сети интернет </w:t>
      </w:r>
      <w:hyperlink r:id="rId9" w:history="1">
        <w:r w:rsidRPr="005A77CE">
          <w:rPr>
            <w:rStyle w:val="a4"/>
          </w:rPr>
          <w:t>www.kaspiysk.org</w:t>
        </w:r>
      </w:hyperlink>
      <w:r>
        <w:t xml:space="preserve"> </w:t>
      </w:r>
    </w:p>
    <w:p w14:paraId="727630F3" w14:textId="77777777" w:rsidR="0046414F" w:rsidRDefault="0046414F" w:rsidP="00F36388">
      <w:pPr>
        <w:spacing w:after="120" w:line="259" w:lineRule="auto"/>
        <w:ind w:firstLine="709"/>
        <w:contextualSpacing/>
        <w:jc w:val="both"/>
      </w:pPr>
    </w:p>
    <w:p w14:paraId="3B40D217" w14:textId="77777777" w:rsidR="0046414F" w:rsidRPr="00A3550F" w:rsidRDefault="0046414F" w:rsidP="00F36388">
      <w:pPr>
        <w:spacing w:after="120" w:line="259" w:lineRule="auto"/>
        <w:ind w:firstLine="709"/>
        <w:contextualSpacing/>
        <w:jc w:val="both"/>
      </w:pPr>
    </w:p>
    <w:p w14:paraId="40C880EA" w14:textId="77777777" w:rsidR="00E976F6" w:rsidRPr="00A3550F" w:rsidRDefault="00E976F6" w:rsidP="00F36388">
      <w:pPr>
        <w:spacing w:after="120" w:line="259" w:lineRule="auto"/>
        <w:ind w:firstLine="709"/>
        <w:contextualSpacing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1"/>
        <w:gridCol w:w="2551"/>
      </w:tblGrid>
      <w:tr w:rsidR="00E976F6" w:rsidRPr="00A3550F" w14:paraId="1BE57FDE" w14:textId="77777777" w:rsidTr="00733100">
        <w:tc>
          <w:tcPr>
            <w:tcW w:w="3402" w:type="dxa"/>
            <w:vAlign w:val="center"/>
          </w:tcPr>
          <w:p w14:paraId="67067290" w14:textId="77777777"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  <w:r w:rsidRPr="00A3550F">
              <w:rPr>
                <w:b/>
              </w:rPr>
              <w:t>Глава городского округа</w:t>
            </w:r>
          </w:p>
          <w:p w14:paraId="7D65EB2E" w14:textId="77777777"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  <w:r w:rsidRPr="00A3550F">
              <w:rPr>
                <w:b/>
              </w:rPr>
              <w:t>«город Каспийск»</w:t>
            </w:r>
          </w:p>
        </w:tc>
        <w:tc>
          <w:tcPr>
            <w:tcW w:w="3401" w:type="dxa"/>
            <w:vAlign w:val="bottom"/>
          </w:tcPr>
          <w:p w14:paraId="49FC40FE" w14:textId="77777777"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</w:p>
        </w:tc>
        <w:tc>
          <w:tcPr>
            <w:tcW w:w="2551" w:type="dxa"/>
            <w:vAlign w:val="bottom"/>
          </w:tcPr>
          <w:p w14:paraId="6D561EB9" w14:textId="77777777" w:rsidR="00E976F6" w:rsidRPr="00A3550F" w:rsidRDefault="00E976F6" w:rsidP="00FD127E">
            <w:pPr>
              <w:spacing w:after="120" w:line="22" w:lineRule="atLeast"/>
              <w:contextualSpacing/>
              <w:jc w:val="right"/>
              <w:rPr>
                <w:b/>
              </w:rPr>
            </w:pPr>
            <w:r w:rsidRPr="00A3550F">
              <w:rPr>
                <w:b/>
              </w:rPr>
              <w:t>Б. И. Гонцов</w:t>
            </w:r>
          </w:p>
        </w:tc>
      </w:tr>
    </w:tbl>
    <w:p w14:paraId="4E672769" w14:textId="77777777" w:rsidR="00F706D7" w:rsidRPr="00240F89" w:rsidRDefault="00F706D7" w:rsidP="00F706D7">
      <w:pPr>
        <w:spacing w:after="120" w:line="22" w:lineRule="atLeast"/>
        <w:ind w:firstLine="709"/>
        <w:contextualSpacing/>
        <w:jc w:val="both"/>
        <w:rPr>
          <w:sz w:val="8"/>
          <w:szCs w:val="8"/>
        </w:rPr>
      </w:pPr>
    </w:p>
    <w:p w14:paraId="665FD716" w14:textId="77777777" w:rsidR="00F706D7" w:rsidRDefault="00F706D7">
      <w:pPr>
        <w:spacing w:after="200" w:line="276" w:lineRule="auto"/>
      </w:pPr>
      <w:r>
        <w:br w:type="page"/>
      </w:r>
    </w:p>
    <w:p w14:paraId="05CB4F12" w14:textId="77777777" w:rsidR="002339C9" w:rsidRDefault="002339C9" w:rsidP="00F706D7">
      <w:pPr>
        <w:spacing w:after="120" w:line="22" w:lineRule="atLeast"/>
        <w:ind w:firstLine="709"/>
        <w:contextualSpacing/>
        <w:jc w:val="both"/>
      </w:pPr>
    </w:p>
    <w:p w14:paraId="63A5247A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51754C56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1BFE6E4A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0AD9C7B5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5FCF0E6B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25690A65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9C09145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B91CFF7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23E43702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051F205F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16298B6B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52D65678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03C02831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DD2972B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12FE55BE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22C1D16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31649E46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C18AFA1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5A16A946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3268D0F3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A24D10B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17479DF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1C7448FD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3420D7D2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6B0458D2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20D05FB6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4F4807C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62F21E2A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7D7C1AAE" w14:textId="77777777" w:rsidR="001404FF" w:rsidRDefault="001404FF" w:rsidP="00F706D7">
      <w:pPr>
        <w:spacing w:after="120" w:line="22" w:lineRule="atLeast"/>
        <w:ind w:firstLine="709"/>
        <w:contextualSpacing/>
        <w:jc w:val="both"/>
      </w:pPr>
    </w:p>
    <w:p w14:paraId="1D1874DB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4E47C1E9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31E6E502" w14:textId="77777777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01EC3DA5" w14:textId="27812D95" w:rsidR="00F706D7" w:rsidRDefault="00F706D7" w:rsidP="00F706D7">
      <w:pPr>
        <w:spacing w:after="120" w:line="22" w:lineRule="atLeast"/>
        <w:ind w:firstLine="709"/>
        <w:contextualSpacing/>
        <w:jc w:val="both"/>
      </w:pPr>
    </w:p>
    <w:p w14:paraId="21BE6960" w14:textId="20DD3CDA" w:rsidR="00A13A3B" w:rsidRDefault="00A13A3B" w:rsidP="00F706D7">
      <w:pPr>
        <w:spacing w:after="120" w:line="22" w:lineRule="atLeast"/>
        <w:ind w:firstLine="709"/>
        <w:contextualSpacing/>
        <w:jc w:val="both"/>
      </w:pPr>
    </w:p>
    <w:p w14:paraId="3601F86A" w14:textId="77777777" w:rsidR="00A13A3B" w:rsidRDefault="00A13A3B" w:rsidP="00F706D7">
      <w:pPr>
        <w:spacing w:after="120" w:line="22" w:lineRule="atLeast"/>
        <w:ind w:firstLine="709"/>
        <w:contextualSpacing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EC4896" w:rsidRPr="001404FF" w14:paraId="740F3C8D" w14:textId="77777777" w:rsidTr="00153D28">
        <w:tc>
          <w:tcPr>
            <w:tcW w:w="5245" w:type="dxa"/>
          </w:tcPr>
          <w:p w14:paraId="5F059418" w14:textId="77777777" w:rsidR="00EC4896" w:rsidRPr="001404FF" w:rsidRDefault="00EC4896" w:rsidP="00153D28">
            <w:pPr>
              <w:rPr>
                <w:b/>
                <w:bCs/>
                <w:sz w:val="20"/>
                <w:szCs w:val="20"/>
              </w:rPr>
            </w:pPr>
            <w:r w:rsidRPr="001404FF">
              <w:rPr>
                <w:b/>
                <w:bCs/>
                <w:sz w:val="20"/>
                <w:szCs w:val="20"/>
              </w:rPr>
              <w:t>Исполнитель:</w:t>
            </w:r>
          </w:p>
        </w:tc>
      </w:tr>
      <w:tr w:rsidR="00EC4896" w:rsidRPr="001404FF" w14:paraId="6F42F0EB" w14:textId="77777777" w:rsidTr="00153D28">
        <w:tc>
          <w:tcPr>
            <w:tcW w:w="5245" w:type="dxa"/>
          </w:tcPr>
          <w:p w14:paraId="0792EA48" w14:textId="77777777" w:rsidR="00EC4896" w:rsidRPr="001404FF" w:rsidRDefault="00EC4896" w:rsidP="00153D28">
            <w:pPr>
              <w:rPr>
                <w:sz w:val="20"/>
                <w:szCs w:val="20"/>
              </w:rPr>
            </w:pPr>
            <w:r w:rsidRPr="001404FF">
              <w:rPr>
                <w:sz w:val="20"/>
                <w:szCs w:val="20"/>
              </w:rPr>
              <w:t xml:space="preserve">Нач. отдела экономики, торговли, </w:t>
            </w:r>
            <w:proofErr w:type="spellStart"/>
            <w:r w:rsidRPr="001404FF">
              <w:rPr>
                <w:sz w:val="20"/>
                <w:szCs w:val="20"/>
              </w:rPr>
              <w:t>инвест</w:t>
            </w:r>
            <w:proofErr w:type="spellEnd"/>
            <w:r w:rsidRPr="001404FF">
              <w:rPr>
                <w:sz w:val="20"/>
                <w:szCs w:val="20"/>
              </w:rPr>
              <w:t>. политики и цифрового развития</w:t>
            </w:r>
          </w:p>
          <w:p w14:paraId="2A3285C7" w14:textId="4E9FE18F" w:rsidR="00EC4896" w:rsidRPr="001404FF" w:rsidRDefault="008A2644" w:rsidP="00153D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9A2792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М</w:t>
            </w:r>
            <w:r w:rsidR="009A2792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Меджидова</w:t>
            </w:r>
          </w:p>
        </w:tc>
      </w:tr>
      <w:tr w:rsidR="00EC4896" w:rsidRPr="001404FF" w14:paraId="75D7FA77" w14:textId="77777777" w:rsidTr="00153D28">
        <w:tc>
          <w:tcPr>
            <w:tcW w:w="5245" w:type="dxa"/>
          </w:tcPr>
          <w:p w14:paraId="7621481A" w14:textId="77777777" w:rsidR="00EC4896" w:rsidRPr="001404FF" w:rsidRDefault="00EC4896" w:rsidP="00153D28">
            <w:pPr>
              <w:rPr>
                <w:sz w:val="20"/>
                <w:szCs w:val="20"/>
              </w:rPr>
            </w:pPr>
          </w:p>
        </w:tc>
      </w:tr>
      <w:tr w:rsidR="00EC4896" w:rsidRPr="001404FF" w14:paraId="04FDCE26" w14:textId="77777777" w:rsidTr="00153D28">
        <w:tc>
          <w:tcPr>
            <w:tcW w:w="5245" w:type="dxa"/>
          </w:tcPr>
          <w:p w14:paraId="79B08C28" w14:textId="77777777" w:rsidR="00EC4896" w:rsidRPr="001404FF" w:rsidRDefault="00EC4896" w:rsidP="00153D28">
            <w:pPr>
              <w:rPr>
                <w:b/>
                <w:bCs/>
                <w:sz w:val="20"/>
                <w:szCs w:val="20"/>
              </w:rPr>
            </w:pPr>
            <w:r w:rsidRPr="001404FF">
              <w:rPr>
                <w:b/>
                <w:bCs/>
                <w:sz w:val="20"/>
                <w:szCs w:val="20"/>
              </w:rPr>
              <w:t>Согласовано:</w:t>
            </w:r>
          </w:p>
        </w:tc>
      </w:tr>
      <w:tr w:rsidR="00EC4896" w:rsidRPr="001404FF" w14:paraId="1F2B291A" w14:textId="77777777" w:rsidTr="00153D28">
        <w:tc>
          <w:tcPr>
            <w:tcW w:w="5245" w:type="dxa"/>
          </w:tcPr>
          <w:p w14:paraId="17DA45C6" w14:textId="77777777" w:rsidR="00EC4896" w:rsidRPr="001404FF" w:rsidRDefault="00202CD7" w:rsidP="00153D28">
            <w:pPr>
              <w:rPr>
                <w:sz w:val="20"/>
                <w:szCs w:val="20"/>
              </w:rPr>
            </w:pPr>
            <w:r w:rsidRPr="001404FF">
              <w:rPr>
                <w:sz w:val="20"/>
                <w:szCs w:val="20"/>
              </w:rPr>
              <w:t>Первый з</w:t>
            </w:r>
            <w:r w:rsidR="00EC4896" w:rsidRPr="001404FF">
              <w:rPr>
                <w:sz w:val="20"/>
                <w:szCs w:val="20"/>
              </w:rPr>
              <w:t>ам. главы администрации ГО «г. Каспийск»</w:t>
            </w:r>
          </w:p>
          <w:p w14:paraId="2BB378B9" w14:textId="77777777" w:rsidR="00EC4896" w:rsidRPr="001404FF" w:rsidRDefault="00EC4896" w:rsidP="00153D28">
            <w:pPr>
              <w:rPr>
                <w:sz w:val="20"/>
                <w:szCs w:val="20"/>
              </w:rPr>
            </w:pPr>
            <w:r w:rsidRPr="001404FF">
              <w:rPr>
                <w:sz w:val="20"/>
                <w:szCs w:val="20"/>
              </w:rPr>
              <w:t>Д. А. Капиев</w:t>
            </w:r>
          </w:p>
        </w:tc>
      </w:tr>
      <w:tr w:rsidR="00EC4896" w:rsidRPr="001404FF" w14:paraId="544E7423" w14:textId="77777777" w:rsidTr="00153D28">
        <w:tc>
          <w:tcPr>
            <w:tcW w:w="5245" w:type="dxa"/>
          </w:tcPr>
          <w:p w14:paraId="55D48065" w14:textId="77777777" w:rsidR="00EC4896" w:rsidRPr="001404FF" w:rsidRDefault="00EC4896" w:rsidP="00153D28">
            <w:pPr>
              <w:rPr>
                <w:sz w:val="20"/>
                <w:szCs w:val="20"/>
              </w:rPr>
            </w:pPr>
          </w:p>
        </w:tc>
      </w:tr>
      <w:tr w:rsidR="00EC4896" w:rsidRPr="001404FF" w14:paraId="5FB4D38C" w14:textId="77777777" w:rsidTr="00153D28">
        <w:tc>
          <w:tcPr>
            <w:tcW w:w="5245" w:type="dxa"/>
          </w:tcPr>
          <w:p w14:paraId="60CA4D90" w14:textId="77777777" w:rsidR="00EC4896" w:rsidRPr="001404FF" w:rsidRDefault="00EC4896" w:rsidP="00153D28">
            <w:pPr>
              <w:rPr>
                <w:sz w:val="20"/>
                <w:szCs w:val="20"/>
              </w:rPr>
            </w:pPr>
            <w:r w:rsidRPr="001404FF">
              <w:rPr>
                <w:sz w:val="20"/>
                <w:szCs w:val="20"/>
              </w:rPr>
              <w:t>Нач. МКУ «Правовое управление Администрации ГО «г. Каспийск»</w:t>
            </w:r>
          </w:p>
          <w:p w14:paraId="4C0E67E7" w14:textId="77777777" w:rsidR="00EC4896" w:rsidRPr="001404FF" w:rsidRDefault="00EC4896" w:rsidP="00153D28">
            <w:pPr>
              <w:rPr>
                <w:sz w:val="20"/>
                <w:szCs w:val="20"/>
              </w:rPr>
            </w:pPr>
            <w:r w:rsidRPr="001404FF">
              <w:rPr>
                <w:sz w:val="20"/>
                <w:szCs w:val="20"/>
              </w:rPr>
              <w:t>Г. О. Халилов</w:t>
            </w:r>
          </w:p>
        </w:tc>
      </w:tr>
      <w:tr w:rsidR="00EC4896" w:rsidRPr="001404FF" w14:paraId="0D2BD965" w14:textId="77777777" w:rsidTr="00153D28">
        <w:tc>
          <w:tcPr>
            <w:tcW w:w="5245" w:type="dxa"/>
          </w:tcPr>
          <w:p w14:paraId="37247867" w14:textId="77777777" w:rsidR="00EC4896" w:rsidRPr="001404FF" w:rsidRDefault="00EC4896" w:rsidP="00153D28">
            <w:pPr>
              <w:rPr>
                <w:sz w:val="20"/>
                <w:szCs w:val="20"/>
              </w:rPr>
            </w:pPr>
          </w:p>
        </w:tc>
      </w:tr>
    </w:tbl>
    <w:p w14:paraId="3FE8D779" w14:textId="32CCFBFC" w:rsidR="00F706D7" w:rsidRDefault="00F706D7" w:rsidP="00EC4896">
      <w:pPr>
        <w:spacing w:after="120" w:line="22" w:lineRule="atLeast"/>
        <w:contextualSpacing/>
        <w:jc w:val="both"/>
        <w:rPr>
          <w:sz w:val="8"/>
          <w:szCs w:val="8"/>
        </w:rPr>
      </w:pPr>
    </w:p>
    <w:sectPr w:rsidR="00F706D7" w:rsidSect="00753E9A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4FB0D" w14:textId="77777777" w:rsidR="00CC0930" w:rsidRDefault="00CC0930" w:rsidP="00A3550F">
      <w:r>
        <w:separator/>
      </w:r>
    </w:p>
  </w:endnote>
  <w:endnote w:type="continuationSeparator" w:id="0">
    <w:p w14:paraId="63B0A378" w14:textId="77777777" w:rsidR="00CC0930" w:rsidRDefault="00CC0930" w:rsidP="00A3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C704E" w14:textId="77777777" w:rsidR="00CC0930" w:rsidRDefault="00CC0930" w:rsidP="00A3550F">
      <w:r>
        <w:separator/>
      </w:r>
    </w:p>
  </w:footnote>
  <w:footnote w:type="continuationSeparator" w:id="0">
    <w:p w14:paraId="04B05222" w14:textId="77777777" w:rsidR="00CC0930" w:rsidRDefault="00CC0930" w:rsidP="00A35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3492688"/>
      <w:docPartObj>
        <w:docPartGallery w:val="Page Numbers (Top of Page)"/>
        <w:docPartUnique/>
      </w:docPartObj>
    </w:sdtPr>
    <w:sdtEndPr/>
    <w:sdtContent>
      <w:p w14:paraId="1A23AD6C" w14:textId="77777777" w:rsidR="00753E9A" w:rsidRDefault="00753E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8F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B0CDD"/>
    <w:multiLevelType w:val="hybridMultilevel"/>
    <w:tmpl w:val="F9D045B8"/>
    <w:lvl w:ilvl="0" w:tplc="102E2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B2B1B"/>
    <w:multiLevelType w:val="hybridMultilevel"/>
    <w:tmpl w:val="71D0AE90"/>
    <w:lvl w:ilvl="0" w:tplc="3BEE7E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23C71"/>
    <w:multiLevelType w:val="hybridMultilevel"/>
    <w:tmpl w:val="A992CF3C"/>
    <w:lvl w:ilvl="0" w:tplc="61320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D3ED0"/>
    <w:multiLevelType w:val="hybridMultilevel"/>
    <w:tmpl w:val="219A7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05BD6"/>
    <w:multiLevelType w:val="hybridMultilevel"/>
    <w:tmpl w:val="E0EA1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5E44"/>
    <w:rsid w:val="000001AA"/>
    <w:rsid w:val="00000877"/>
    <w:rsid w:val="00007E8F"/>
    <w:rsid w:val="0002248D"/>
    <w:rsid w:val="000271D1"/>
    <w:rsid w:val="00042A71"/>
    <w:rsid w:val="00043F41"/>
    <w:rsid w:val="00063C08"/>
    <w:rsid w:val="00070DB4"/>
    <w:rsid w:val="00084365"/>
    <w:rsid w:val="00091AA9"/>
    <w:rsid w:val="000A17D3"/>
    <w:rsid w:val="000A5A67"/>
    <w:rsid w:val="000A725B"/>
    <w:rsid w:val="000B0340"/>
    <w:rsid w:val="000C1EA9"/>
    <w:rsid w:val="000D6F2F"/>
    <w:rsid w:val="001221DB"/>
    <w:rsid w:val="00140397"/>
    <w:rsid w:val="001404FF"/>
    <w:rsid w:val="00150046"/>
    <w:rsid w:val="00150F77"/>
    <w:rsid w:val="00151D80"/>
    <w:rsid w:val="00155694"/>
    <w:rsid w:val="00161283"/>
    <w:rsid w:val="00164621"/>
    <w:rsid w:val="00165B1A"/>
    <w:rsid w:val="0016749D"/>
    <w:rsid w:val="001B1D9A"/>
    <w:rsid w:val="001C3363"/>
    <w:rsid w:val="001D3803"/>
    <w:rsid w:val="001D67CA"/>
    <w:rsid w:val="001D7585"/>
    <w:rsid w:val="002011DC"/>
    <w:rsid w:val="00202CD7"/>
    <w:rsid w:val="00205DAA"/>
    <w:rsid w:val="00206D69"/>
    <w:rsid w:val="00214184"/>
    <w:rsid w:val="00221B0A"/>
    <w:rsid w:val="00223BCF"/>
    <w:rsid w:val="002339C9"/>
    <w:rsid w:val="00234552"/>
    <w:rsid w:val="00237795"/>
    <w:rsid w:val="00240F89"/>
    <w:rsid w:val="00264ABF"/>
    <w:rsid w:val="00265174"/>
    <w:rsid w:val="00271D47"/>
    <w:rsid w:val="002772E1"/>
    <w:rsid w:val="00277452"/>
    <w:rsid w:val="002A139F"/>
    <w:rsid w:val="002A2564"/>
    <w:rsid w:val="002B22C6"/>
    <w:rsid w:val="002B6134"/>
    <w:rsid w:val="002C18F3"/>
    <w:rsid w:val="002C786B"/>
    <w:rsid w:val="002D69E9"/>
    <w:rsid w:val="002F400E"/>
    <w:rsid w:val="002F4063"/>
    <w:rsid w:val="00315C96"/>
    <w:rsid w:val="00316BEA"/>
    <w:rsid w:val="003224E4"/>
    <w:rsid w:val="0033550A"/>
    <w:rsid w:val="00340D79"/>
    <w:rsid w:val="00350600"/>
    <w:rsid w:val="00353BB7"/>
    <w:rsid w:val="0035783C"/>
    <w:rsid w:val="0036121B"/>
    <w:rsid w:val="00364AEF"/>
    <w:rsid w:val="00376FA5"/>
    <w:rsid w:val="0038053C"/>
    <w:rsid w:val="00383F00"/>
    <w:rsid w:val="003903E2"/>
    <w:rsid w:val="003A2E8D"/>
    <w:rsid w:val="003A2F7B"/>
    <w:rsid w:val="003A7E5C"/>
    <w:rsid w:val="003B02C7"/>
    <w:rsid w:val="003C17D9"/>
    <w:rsid w:val="003C5C53"/>
    <w:rsid w:val="003E67F2"/>
    <w:rsid w:val="003E6AA5"/>
    <w:rsid w:val="003F1E30"/>
    <w:rsid w:val="003F2F89"/>
    <w:rsid w:val="00400A3B"/>
    <w:rsid w:val="004018D5"/>
    <w:rsid w:val="004236CC"/>
    <w:rsid w:val="004334DF"/>
    <w:rsid w:val="00433963"/>
    <w:rsid w:val="00433B09"/>
    <w:rsid w:val="004354EB"/>
    <w:rsid w:val="00440AE1"/>
    <w:rsid w:val="00451CE6"/>
    <w:rsid w:val="00463638"/>
    <w:rsid w:val="0046414F"/>
    <w:rsid w:val="00471B00"/>
    <w:rsid w:val="00485971"/>
    <w:rsid w:val="004A1EE8"/>
    <w:rsid w:val="004A7C4D"/>
    <w:rsid w:val="004B045A"/>
    <w:rsid w:val="004B5A0C"/>
    <w:rsid w:val="004C492D"/>
    <w:rsid w:val="004D18BE"/>
    <w:rsid w:val="004D21DC"/>
    <w:rsid w:val="004F0BA4"/>
    <w:rsid w:val="004F614C"/>
    <w:rsid w:val="004F70DA"/>
    <w:rsid w:val="00516E62"/>
    <w:rsid w:val="00530011"/>
    <w:rsid w:val="00557C1A"/>
    <w:rsid w:val="00561048"/>
    <w:rsid w:val="00563C23"/>
    <w:rsid w:val="00583185"/>
    <w:rsid w:val="00592372"/>
    <w:rsid w:val="00593107"/>
    <w:rsid w:val="005A7DB9"/>
    <w:rsid w:val="005C73B1"/>
    <w:rsid w:val="005D1190"/>
    <w:rsid w:val="005D3D07"/>
    <w:rsid w:val="005D7397"/>
    <w:rsid w:val="005D79ED"/>
    <w:rsid w:val="00612692"/>
    <w:rsid w:val="00617BCE"/>
    <w:rsid w:val="0063120D"/>
    <w:rsid w:val="00675708"/>
    <w:rsid w:val="00677036"/>
    <w:rsid w:val="00677B3D"/>
    <w:rsid w:val="0069746F"/>
    <w:rsid w:val="006A4D6C"/>
    <w:rsid w:val="006C48F0"/>
    <w:rsid w:val="006C5C0E"/>
    <w:rsid w:val="006E009D"/>
    <w:rsid w:val="006E602D"/>
    <w:rsid w:val="00701B9B"/>
    <w:rsid w:val="00704AFD"/>
    <w:rsid w:val="007224EF"/>
    <w:rsid w:val="00727EF8"/>
    <w:rsid w:val="00732DA4"/>
    <w:rsid w:val="00733100"/>
    <w:rsid w:val="0073616E"/>
    <w:rsid w:val="00737D02"/>
    <w:rsid w:val="0074687C"/>
    <w:rsid w:val="00753E9A"/>
    <w:rsid w:val="00754B66"/>
    <w:rsid w:val="0076769F"/>
    <w:rsid w:val="007759A7"/>
    <w:rsid w:val="00791CA5"/>
    <w:rsid w:val="007971AD"/>
    <w:rsid w:val="007F1E01"/>
    <w:rsid w:val="007F4E03"/>
    <w:rsid w:val="008136F5"/>
    <w:rsid w:val="00813EEB"/>
    <w:rsid w:val="00815E54"/>
    <w:rsid w:val="008209CF"/>
    <w:rsid w:val="00833D4C"/>
    <w:rsid w:val="00837D3F"/>
    <w:rsid w:val="00840A33"/>
    <w:rsid w:val="008420AC"/>
    <w:rsid w:val="008761AC"/>
    <w:rsid w:val="00876B6D"/>
    <w:rsid w:val="00887471"/>
    <w:rsid w:val="00891064"/>
    <w:rsid w:val="008A2644"/>
    <w:rsid w:val="008A69F2"/>
    <w:rsid w:val="008B1DE4"/>
    <w:rsid w:val="008B2908"/>
    <w:rsid w:val="008C3F50"/>
    <w:rsid w:val="008C552B"/>
    <w:rsid w:val="008E4EFE"/>
    <w:rsid w:val="008E7A4E"/>
    <w:rsid w:val="008F21F3"/>
    <w:rsid w:val="008F63BE"/>
    <w:rsid w:val="00905213"/>
    <w:rsid w:val="009052A1"/>
    <w:rsid w:val="00907D1E"/>
    <w:rsid w:val="00924A98"/>
    <w:rsid w:val="00931590"/>
    <w:rsid w:val="00945EC8"/>
    <w:rsid w:val="00957F87"/>
    <w:rsid w:val="00966E02"/>
    <w:rsid w:val="00970E58"/>
    <w:rsid w:val="00986BC5"/>
    <w:rsid w:val="00987029"/>
    <w:rsid w:val="00994D62"/>
    <w:rsid w:val="00995A26"/>
    <w:rsid w:val="009A2792"/>
    <w:rsid w:val="009A3DEE"/>
    <w:rsid w:val="009A7EC1"/>
    <w:rsid w:val="009C7DAF"/>
    <w:rsid w:val="009C7E2E"/>
    <w:rsid w:val="009E55ED"/>
    <w:rsid w:val="009F2089"/>
    <w:rsid w:val="00A13A3B"/>
    <w:rsid w:val="00A2066A"/>
    <w:rsid w:val="00A268E9"/>
    <w:rsid w:val="00A3550F"/>
    <w:rsid w:val="00A429CE"/>
    <w:rsid w:val="00A435EB"/>
    <w:rsid w:val="00A545E6"/>
    <w:rsid w:val="00A55A9E"/>
    <w:rsid w:val="00A644B5"/>
    <w:rsid w:val="00A67D99"/>
    <w:rsid w:val="00A81229"/>
    <w:rsid w:val="00A8197B"/>
    <w:rsid w:val="00A85B4D"/>
    <w:rsid w:val="00A868B9"/>
    <w:rsid w:val="00AA0BE1"/>
    <w:rsid w:val="00AB208F"/>
    <w:rsid w:val="00AC0B14"/>
    <w:rsid w:val="00AD15D5"/>
    <w:rsid w:val="00AD2FA8"/>
    <w:rsid w:val="00AD6F08"/>
    <w:rsid w:val="00AF142C"/>
    <w:rsid w:val="00AF35D0"/>
    <w:rsid w:val="00AF42BC"/>
    <w:rsid w:val="00B114D8"/>
    <w:rsid w:val="00B14D59"/>
    <w:rsid w:val="00B3070D"/>
    <w:rsid w:val="00B3431A"/>
    <w:rsid w:val="00B37294"/>
    <w:rsid w:val="00B4332E"/>
    <w:rsid w:val="00B441E9"/>
    <w:rsid w:val="00B457D4"/>
    <w:rsid w:val="00B633B1"/>
    <w:rsid w:val="00B63F6D"/>
    <w:rsid w:val="00B65DFE"/>
    <w:rsid w:val="00B73F7E"/>
    <w:rsid w:val="00B770FA"/>
    <w:rsid w:val="00B93180"/>
    <w:rsid w:val="00BB4C2D"/>
    <w:rsid w:val="00BC3A74"/>
    <w:rsid w:val="00C16973"/>
    <w:rsid w:val="00C21CFB"/>
    <w:rsid w:val="00C4430E"/>
    <w:rsid w:val="00C461FD"/>
    <w:rsid w:val="00C5076F"/>
    <w:rsid w:val="00C618FD"/>
    <w:rsid w:val="00C76A39"/>
    <w:rsid w:val="00C80677"/>
    <w:rsid w:val="00C8084C"/>
    <w:rsid w:val="00CA3A52"/>
    <w:rsid w:val="00CB0240"/>
    <w:rsid w:val="00CC07B4"/>
    <w:rsid w:val="00CC0930"/>
    <w:rsid w:val="00CC3970"/>
    <w:rsid w:val="00CC662F"/>
    <w:rsid w:val="00CD698F"/>
    <w:rsid w:val="00CE43C5"/>
    <w:rsid w:val="00CE78AC"/>
    <w:rsid w:val="00CF108D"/>
    <w:rsid w:val="00D04DBF"/>
    <w:rsid w:val="00D05A40"/>
    <w:rsid w:val="00D14934"/>
    <w:rsid w:val="00D16382"/>
    <w:rsid w:val="00D41F9B"/>
    <w:rsid w:val="00D440A6"/>
    <w:rsid w:val="00D472F0"/>
    <w:rsid w:val="00D62B20"/>
    <w:rsid w:val="00D76014"/>
    <w:rsid w:val="00D80366"/>
    <w:rsid w:val="00D833C4"/>
    <w:rsid w:val="00D9470E"/>
    <w:rsid w:val="00DA446C"/>
    <w:rsid w:val="00DC204B"/>
    <w:rsid w:val="00DC2805"/>
    <w:rsid w:val="00DC42F5"/>
    <w:rsid w:val="00DD03A3"/>
    <w:rsid w:val="00DD1A66"/>
    <w:rsid w:val="00DD29B5"/>
    <w:rsid w:val="00DD3474"/>
    <w:rsid w:val="00DF3E42"/>
    <w:rsid w:val="00DF7390"/>
    <w:rsid w:val="00DF782A"/>
    <w:rsid w:val="00E07652"/>
    <w:rsid w:val="00E109EF"/>
    <w:rsid w:val="00E2129A"/>
    <w:rsid w:val="00E25A32"/>
    <w:rsid w:val="00E33EFD"/>
    <w:rsid w:val="00E54711"/>
    <w:rsid w:val="00E552A1"/>
    <w:rsid w:val="00E62D95"/>
    <w:rsid w:val="00E85392"/>
    <w:rsid w:val="00E86666"/>
    <w:rsid w:val="00E95C80"/>
    <w:rsid w:val="00E976F6"/>
    <w:rsid w:val="00EA13EC"/>
    <w:rsid w:val="00EC4896"/>
    <w:rsid w:val="00EE0D92"/>
    <w:rsid w:val="00EE52AC"/>
    <w:rsid w:val="00EF0298"/>
    <w:rsid w:val="00EF16E7"/>
    <w:rsid w:val="00F109CE"/>
    <w:rsid w:val="00F163F9"/>
    <w:rsid w:val="00F36388"/>
    <w:rsid w:val="00F374E3"/>
    <w:rsid w:val="00F457F4"/>
    <w:rsid w:val="00F578EE"/>
    <w:rsid w:val="00F706D7"/>
    <w:rsid w:val="00F7400A"/>
    <w:rsid w:val="00F816CF"/>
    <w:rsid w:val="00FA0D0A"/>
    <w:rsid w:val="00FA1339"/>
    <w:rsid w:val="00FB013F"/>
    <w:rsid w:val="00FB0B6A"/>
    <w:rsid w:val="00FB4E07"/>
    <w:rsid w:val="00FD047D"/>
    <w:rsid w:val="00FD127E"/>
    <w:rsid w:val="00FD4BD2"/>
    <w:rsid w:val="00FE1AD1"/>
    <w:rsid w:val="00FE2C9E"/>
    <w:rsid w:val="00FF1125"/>
    <w:rsid w:val="00FF5E44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E0BC"/>
  <w15:docId w15:val="{DF760892-1605-4227-AF87-3DD3C64F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2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6E0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7">
    <w:name w:val="heading 7"/>
    <w:basedOn w:val="a"/>
    <w:next w:val="a"/>
    <w:link w:val="70"/>
    <w:qFormat/>
    <w:rsid w:val="001D3803"/>
    <w:pPr>
      <w:keepNext/>
      <w:jc w:val="center"/>
      <w:outlineLvl w:val="6"/>
    </w:pPr>
    <w:rPr>
      <w:szCs w:val="24"/>
    </w:rPr>
  </w:style>
  <w:style w:type="paragraph" w:styleId="9">
    <w:name w:val="heading 9"/>
    <w:basedOn w:val="a"/>
    <w:next w:val="a"/>
    <w:link w:val="90"/>
    <w:qFormat/>
    <w:rsid w:val="001D3803"/>
    <w:pPr>
      <w:keepNext/>
      <w:jc w:val="center"/>
      <w:outlineLvl w:val="8"/>
    </w:pPr>
    <w:rPr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D380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D3803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B02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16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C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C8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00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5A7DB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A7DB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A7D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A7DB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A7D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6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er"/>
    <w:basedOn w:val="a"/>
    <w:link w:val="af0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1">
    <w:name w:val="Unresolved Mention"/>
    <w:basedOn w:val="a0"/>
    <w:uiPriority w:val="99"/>
    <w:semiHidden/>
    <w:unhideWhenUsed/>
    <w:rsid w:val="00350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078;&#1072;&#1088;&#1080;&#1103;&#1090;\Desktop\&#1041;&#1083;&#1072;&#1085;&#1082;%20&#1056;&#1072;&#1089;&#1087;&#1086;&#1088;&#1103;&#1078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39933-1AD3-4103-9130-D59AB846A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</Template>
  <TotalTime>138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Джарият</dc:creator>
  <cp:keywords/>
  <dc:description/>
  <cp:lastModifiedBy>Джарият</cp:lastModifiedBy>
  <cp:revision>9</cp:revision>
  <cp:lastPrinted>2022-10-20T12:33:00Z</cp:lastPrinted>
  <dcterms:created xsi:type="dcterms:W3CDTF">2022-10-17T07:15:00Z</dcterms:created>
  <dcterms:modified xsi:type="dcterms:W3CDTF">2022-10-20T12:46:00Z</dcterms:modified>
</cp:coreProperties>
</file>